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109" w:rsidRPr="00E6299A" w:rsidRDefault="00305109" w:rsidP="00305109">
      <w:pPr>
        <w:jc w:val="center"/>
        <w:rPr>
          <w:rFonts w:ascii="Comic Sans MS" w:hAnsi="Comic Sans MS"/>
          <w:b/>
          <w:sz w:val="28"/>
          <w:u w:val="single"/>
        </w:rPr>
      </w:pPr>
      <w:proofErr w:type="spellStart"/>
      <w:r w:rsidRPr="00E6299A">
        <w:rPr>
          <w:rFonts w:ascii="Comic Sans MS" w:hAnsi="Comic Sans MS"/>
          <w:b/>
          <w:sz w:val="28"/>
          <w:u w:val="single"/>
        </w:rPr>
        <w:t>Minibeasts</w:t>
      </w:r>
      <w:proofErr w:type="spellEnd"/>
      <w:r>
        <w:rPr>
          <w:rFonts w:ascii="Comic Sans MS" w:hAnsi="Comic Sans MS"/>
          <w:b/>
          <w:sz w:val="28"/>
          <w:u w:val="single"/>
        </w:rPr>
        <w:t xml:space="preserve"> Mind Map</w:t>
      </w:r>
    </w:p>
    <w:p w:rsidR="00305109" w:rsidRDefault="00305109" w:rsidP="00305109">
      <w:pPr>
        <w:rPr>
          <w:rFonts w:ascii="Comic Sans MS" w:hAnsi="Comic Sans MS"/>
        </w:rPr>
      </w:pPr>
      <w:r w:rsidRPr="00E6299A">
        <w:rPr>
          <w:rFonts w:ascii="Comic Sans MS" w:hAnsi="Comic Sans MS"/>
        </w:rPr>
        <w:t xml:space="preserve">Are you mad about </w:t>
      </w:r>
      <w:proofErr w:type="spellStart"/>
      <w:r w:rsidRPr="00E6299A">
        <w:rPr>
          <w:rFonts w:ascii="Comic Sans MS" w:hAnsi="Comic Sans MS"/>
        </w:rPr>
        <w:t>Minibeasts</w:t>
      </w:r>
      <w:proofErr w:type="spellEnd"/>
      <w:r w:rsidRPr="00E6299A">
        <w:rPr>
          <w:rFonts w:ascii="Comic Sans MS" w:hAnsi="Comic Sans MS"/>
        </w:rPr>
        <w:t xml:space="preserve">? How many </w:t>
      </w:r>
      <w:proofErr w:type="spellStart"/>
      <w:r w:rsidRPr="00E6299A">
        <w:rPr>
          <w:rFonts w:ascii="Comic Sans MS" w:hAnsi="Comic Sans MS"/>
        </w:rPr>
        <w:t>minibeasts</w:t>
      </w:r>
      <w:proofErr w:type="spellEnd"/>
      <w:r w:rsidRPr="00E6299A">
        <w:rPr>
          <w:rFonts w:ascii="Comic Sans MS" w:hAnsi="Comic Sans MS"/>
        </w:rPr>
        <w:t xml:space="preserve"> do you know? Do you know any facts about </w:t>
      </w:r>
      <w:proofErr w:type="spellStart"/>
      <w:r w:rsidRPr="00E6299A">
        <w:rPr>
          <w:rFonts w:ascii="Comic Sans MS" w:hAnsi="Comic Sans MS"/>
        </w:rPr>
        <w:t>minibeasts</w:t>
      </w:r>
      <w:proofErr w:type="spellEnd"/>
      <w:r w:rsidRPr="00E6299A">
        <w:rPr>
          <w:rFonts w:ascii="Comic Sans MS" w:hAnsi="Comic Sans MS"/>
        </w:rPr>
        <w:t xml:space="preserve">? </w:t>
      </w:r>
    </w:p>
    <w:p w:rsidR="00305109" w:rsidRDefault="00305109" w:rsidP="00305109">
      <w:pPr>
        <w:rPr>
          <w:rFonts w:ascii="Comic Sans MS" w:hAnsi="Comic Sans MS"/>
        </w:rPr>
      </w:pPr>
      <w:r w:rsidRPr="00E6299A">
        <w:rPr>
          <w:rFonts w:ascii="Comic Sans MS" w:hAnsi="Comic Sans MS"/>
        </w:rPr>
        <w:t xml:space="preserve">Brainstorm all of your ideas on here. </w:t>
      </w:r>
    </w:p>
    <w:p w:rsidR="00305109" w:rsidRDefault="00305109" w:rsidP="00305109">
      <w:pPr>
        <w:rPr>
          <w:rFonts w:ascii="Comic Sans MS" w:hAnsi="Comic Sans MS"/>
        </w:rPr>
      </w:pPr>
    </w:p>
    <w:p w:rsidR="00305109" w:rsidRDefault="00305109" w:rsidP="00305109">
      <w:pPr>
        <w:jc w:val="center"/>
        <w:rPr>
          <w:rFonts w:ascii="Comic Sans MS" w:hAnsi="Comic Sans MS"/>
        </w:rPr>
      </w:pPr>
    </w:p>
    <w:p w:rsidR="0021020F" w:rsidRPr="0021020F" w:rsidRDefault="00305109" w:rsidP="00305109">
      <w:pPr>
        <w:jc w:val="center"/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653CFE12" wp14:editId="6FEBDF6A">
            <wp:extent cx="1220673" cy="155191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d about minibeasts ima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830" cy="158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020F" w:rsidRPr="0021020F" w:rsidSect="00220EEE">
      <w:headerReference w:type="default" r:id="rId9"/>
      <w:pgSz w:w="16838" w:h="11906" w:orient="landscape" w:code="9"/>
      <w:pgMar w:top="1874" w:right="1921" w:bottom="1874" w:left="1921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279C" w:rsidRDefault="0097279C" w:rsidP="000C442B">
      <w:pPr>
        <w:spacing w:after="0" w:line="240" w:lineRule="auto"/>
      </w:pPr>
      <w:r>
        <w:separator/>
      </w:r>
    </w:p>
  </w:endnote>
  <w:endnote w:type="continuationSeparator" w:id="0">
    <w:p w:rsidR="0097279C" w:rsidRDefault="0097279C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06E5AE60-771F-4340-90F7-6D222EF165DB}"/>
    <w:embedBold r:id="rId2" w:fontKey="{2A92FF9C-BB10-4076-A343-CCA0A03662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EA76378-BCFD-4DE2-8B9E-01F7958F5910}"/>
    <w:embedBold r:id="rId4" w:fontKey="{FA91F389-0077-4562-8CE2-DC648310DE61}"/>
  </w:font>
  <w:font w:name="Sassoon Infant Rg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5" w:fontKey="{8976CD4D-3C11-4352-B0A4-A541610B353D}"/>
    <w:embedBold r:id="rId6" w:fontKey="{0164A501-BCD4-41CE-99FA-90EC7CDF2BF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7" w:fontKey="{0170C40B-FD66-4D8A-94F1-30E7531BF67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279C" w:rsidRDefault="0097279C" w:rsidP="000C442B">
      <w:pPr>
        <w:spacing w:after="0" w:line="240" w:lineRule="auto"/>
      </w:pPr>
      <w:r>
        <w:separator/>
      </w:r>
    </w:p>
  </w:footnote>
  <w:footnote w:type="continuationSeparator" w:id="0">
    <w:p w:rsidR="0097279C" w:rsidRDefault="0097279C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EEE" w:rsidRDefault="00FD732B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-1219835</wp:posOffset>
          </wp:positionH>
          <wp:positionV relativeFrom="page">
            <wp:posOffset>0</wp:posOffset>
          </wp:positionV>
          <wp:extent cx="10694034" cy="7560207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ge Border Template Lan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94034" cy="7560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02D98"/>
    <w:rsid w:val="0007753F"/>
    <w:rsid w:val="000C2DC0"/>
    <w:rsid w:val="000C35C0"/>
    <w:rsid w:val="000C442B"/>
    <w:rsid w:val="001C09CE"/>
    <w:rsid w:val="001D6A87"/>
    <w:rsid w:val="001E14CE"/>
    <w:rsid w:val="001F2DD8"/>
    <w:rsid w:val="0021020F"/>
    <w:rsid w:val="00220EEE"/>
    <w:rsid w:val="002D31CD"/>
    <w:rsid w:val="00305109"/>
    <w:rsid w:val="00312E26"/>
    <w:rsid w:val="003D02E3"/>
    <w:rsid w:val="00441A14"/>
    <w:rsid w:val="00461653"/>
    <w:rsid w:val="00594B2E"/>
    <w:rsid w:val="005D3C40"/>
    <w:rsid w:val="00804420"/>
    <w:rsid w:val="008678C8"/>
    <w:rsid w:val="008D1F80"/>
    <w:rsid w:val="008F6B11"/>
    <w:rsid w:val="00900D20"/>
    <w:rsid w:val="00920F12"/>
    <w:rsid w:val="0097279C"/>
    <w:rsid w:val="009F3C31"/>
    <w:rsid w:val="00A674FE"/>
    <w:rsid w:val="00AC7ED1"/>
    <w:rsid w:val="00AE5C0E"/>
    <w:rsid w:val="00BC77F8"/>
    <w:rsid w:val="00C415D1"/>
    <w:rsid w:val="00DE3AE3"/>
    <w:rsid w:val="00E8191C"/>
    <w:rsid w:val="00E93653"/>
    <w:rsid w:val="00ED1CDA"/>
    <w:rsid w:val="00EF44C9"/>
    <w:rsid w:val="00F00A99"/>
    <w:rsid w:val="00F22211"/>
    <w:rsid w:val="00F23C36"/>
    <w:rsid w:val="00F467C2"/>
    <w:rsid w:val="00F534DB"/>
    <w:rsid w:val="00F73E0C"/>
    <w:rsid w:val="00F963A7"/>
    <w:rsid w:val="00FC13B8"/>
    <w:rsid w:val="00FD732B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B5B229"/>
  <w15:chartTrackingRefBased/>
  <w15:docId w15:val="{9AE77032-6BE0-49EB-921E-B45B72DDD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1A14"/>
    <w:pPr>
      <w:spacing w:after="200" w:line="259" w:lineRule="auto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ABDC6-25C5-42EA-9675-396D7BAAB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8A1A01EE</Template>
  <TotalTime>1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Jo Ball</cp:lastModifiedBy>
  <cp:revision>2</cp:revision>
  <dcterms:created xsi:type="dcterms:W3CDTF">2020-06-06T13:48:00Z</dcterms:created>
  <dcterms:modified xsi:type="dcterms:W3CDTF">2020-06-06T13:48:00Z</dcterms:modified>
</cp:coreProperties>
</file>